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B5C" w:rsidRPr="006A47A9" w:rsidRDefault="00D72B5C" w:rsidP="00E83BD5">
      <w:pPr>
        <w:jc w:val="center"/>
        <w:rPr>
          <w:rFonts w:eastAsia="標楷體"/>
          <w:b/>
          <w:sz w:val="48"/>
          <w:szCs w:val="48"/>
        </w:rPr>
      </w:pPr>
      <w:bookmarkStart w:id="0" w:name="_GoBack"/>
      <w:bookmarkEnd w:id="0"/>
      <w:r w:rsidRPr="006A47A9">
        <w:rPr>
          <w:rFonts w:eastAsia="標楷體" w:hint="eastAsia"/>
          <w:b/>
          <w:bCs/>
          <w:sz w:val="48"/>
          <w:szCs w:val="48"/>
        </w:rPr>
        <w:t>超臨界流體技術於</w:t>
      </w:r>
      <w:r w:rsidRPr="006A47A9">
        <w:rPr>
          <w:rFonts w:eastAsia="標楷體" w:hint="eastAsia"/>
          <w:b/>
          <w:sz w:val="48"/>
          <w:szCs w:val="48"/>
        </w:rPr>
        <w:t>生技醫藥</w:t>
      </w:r>
    </w:p>
    <w:p w:rsidR="00D72B5C" w:rsidRDefault="00D72B5C" w:rsidP="00E83BD5">
      <w:pPr>
        <w:ind w:right="119"/>
        <w:jc w:val="center"/>
        <w:rPr>
          <w:rFonts w:eastAsia="標楷體"/>
          <w:b/>
          <w:bCs/>
          <w:sz w:val="48"/>
          <w:szCs w:val="48"/>
        </w:rPr>
      </w:pPr>
      <w:r w:rsidRPr="006A47A9">
        <w:rPr>
          <w:rFonts w:eastAsia="標楷體" w:hint="eastAsia"/>
          <w:b/>
          <w:bCs/>
          <w:sz w:val="48"/>
          <w:szCs w:val="48"/>
        </w:rPr>
        <w:t>與生醫材料應用工作坊</w:t>
      </w:r>
    </w:p>
    <w:p w:rsidR="00D72B5C" w:rsidRPr="00634EEA" w:rsidRDefault="00D72B5C" w:rsidP="008964D5">
      <w:pPr>
        <w:spacing w:line="400" w:lineRule="exact"/>
        <w:ind w:right="119"/>
        <w:rPr>
          <w:rFonts w:eastAsia="標楷體"/>
          <w:b/>
          <w:sz w:val="40"/>
          <w:szCs w:val="40"/>
        </w:rPr>
      </w:pPr>
    </w:p>
    <w:p w:rsidR="00D72B5C" w:rsidRDefault="00D72B5C" w:rsidP="008964D5">
      <w:pPr>
        <w:spacing w:line="400" w:lineRule="exact"/>
        <w:ind w:right="119"/>
        <w:jc w:val="center"/>
        <w:rPr>
          <w:rFonts w:eastAsia="標楷體"/>
          <w:b/>
          <w:sz w:val="40"/>
          <w:szCs w:val="40"/>
          <w:u w:val="single"/>
        </w:rPr>
      </w:pPr>
      <w:r w:rsidRPr="00490C20">
        <w:rPr>
          <w:rFonts w:eastAsia="標楷體" w:hint="eastAsia"/>
          <w:b/>
          <w:sz w:val="40"/>
          <w:szCs w:val="40"/>
          <w:u w:val="single"/>
        </w:rPr>
        <w:t>報名表</w:t>
      </w:r>
    </w:p>
    <w:p w:rsidR="00D72B5C" w:rsidRDefault="00D72B5C" w:rsidP="008964D5">
      <w:pPr>
        <w:spacing w:line="400" w:lineRule="exact"/>
        <w:ind w:right="119"/>
        <w:jc w:val="center"/>
        <w:rPr>
          <w:rFonts w:eastAsia="標楷體"/>
          <w:b/>
          <w:sz w:val="40"/>
          <w:szCs w:val="40"/>
          <w:u w:val="single"/>
        </w:rPr>
      </w:pPr>
    </w:p>
    <w:tbl>
      <w:tblPr>
        <w:tblW w:w="907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088"/>
        <w:gridCol w:w="1896"/>
        <w:gridCol w:w="1133"/>
        <w:gridCol w:w="143"/>
        <w:gridCol w:w="1557"/>
        <w:gridCol w:w="426"/>
        <w:gridCol w:w="567"/>
        <w:gridCol w:w="708"/>
        <w:gridCol w:w="1557"/>
      </w:tblGrid>
      <w:tr w:rsidR="00D72B5C" w:rsidRPr="00157288" w:rsidTr="006D4B3A">
        <w:trPr>
          <w:trHeight w:val="6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姓</w:t>
            </w:r>
            <w:r w:rsidRPr="00157288">
              <w:rPr>
                <w:rFonts w:eastAsia="標楷體"/>
              </w:rPr>
              <w:t xml:space="preserve">  </w:t>
            </w:r>
            <w:r w:rsidRPr="00157288">
              <w:rPr>
                <w:rFonts w:eastAsia="標楷體" w:hint="eastAsia"/>
              </w:rPr>
              <w:t>名</w:t>
            </w:r>
          </w:p>
        </w:tc>
        <w:tc>
          <w:tcPr>
            <w:tcW w:w="1896" w:type="dxa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1133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服務單位</w:t>
            </w:r>
          </w:p>
        </w:tc>
        <w:tc>
          <w:tcPr>
            <w:tcW w:w="1700" w:type="dxa"/>
            <w:gridSpan w:val="2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職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 w:hint="eastAsia"/>
              </w:rPr>
              <w:t>稱</w:t>
            </w:r>
          </w:p>
        </w:tc>
        <w:tc>
          <w:tcPr>
            <w:tcW w:w="2265" w:type="dxa"/>
            <w:gridSpan w:val="2"/>
            <w:vAlign w:val="center"/>
          </w:tcPr>
          <w:p w:rsidR="00D72B5C" w:rsidRPr="00157288" w:rsidRDefault="00D72B5C" w:rsidP="004D3C88">
            <w:pPr>
              <w:rPr>
                <w:rFonts w:eastAsia="標楷體"/>
              </w:rPr>
            </w:pPr>
          </w:p>
        </w:tc>
      </w:tr>
      <w:tr w:rsidR="00D72B5C" w:rsidRPr="00157288" w:rsidTr="006D4B3A">
        <w:trPr>
          <w:trHeight w:val="6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聯絡地址</w:t>
            </w:r>
          </w:p>
        </w:tc>
        <w:tc>
          <w:tcPr>
            <w:tcW w:w="7987" w:type="dxa"/>
            <w:gridSpan w:val="8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</w:tr>
      <w:tr w:rsidR="00D72B5C" w:rsidRPr="00157288" w:rsidTr="006D4B3A">
        <w:trPr>
          <w:trHeight w:val="6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聯絡電話</w:t>
            </w:r>
          </w:p>
        </w:tc>
        <w:tc>
          <w:tcPr>
            <w:tcW w:w="1896" w:type="dxa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1133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傳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 w:hint="eastAsia"/>
              </w:rPr>
              <w:t>真</w:t>
            </w:r>
          </w:p>
        </w:tc>
        <w:tc>
          <w:tcPr>
            <w:tcW w:w="1700" w:type="dxa"/>
            <w:gridSpan w:val="2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/>
              </w:rPr>
              <w:t>E-mail</w:t>
            </w:r>
          </w:p>
        </w:tc>
        <w:tc>
          <w:tcPr>
            <w:tcW w:w="2265" w:type="dxa"/>
            <w:gridSpan w:val="2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</w:tr>
      <w:tr w:rsidR="00D72B5C" w:rsidRPr="00157288" w:rsidTr="006D4B3A">
        <w:trPr>
          <w:trHeight w:val="21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註冊費用</w:t>
            </w:r>
          </w:p>
        </w:tc>
        <w:tc>
          <w:tcPr>
            <w:tcW w:w="7987" w:type="dxa"/>
            <w:gridSpan w:val="8"/>
            <w:vAlign w:val="center"/>
          </w:tcPr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/>
              </w:rPr>
              <w:t>108</w:t>
            </w:r>
            <w:r w:rsidRPr="00157288">
              <w:rPr>
                <w:rFonts w:eastAsia="標楷體" w:hint="eastAsia"/>
              </w:rPr>
              <w:t>年</w:t>
            </w:r>
            <w:r w:rsidRPr="00157288">
              <w:rPr>
                <w:rFonts w:eastAsia="標楷體"/>
              </w:rPr>
              <w:t>6</w:t>
            </w:r>
            <w:r w:rsidRPr="00157288">
              <w:rPr>
                <w:rFonts w:eastAsia="標楷體" w:hint="eastAsia"/>
              </w:rPr>
              <w:t>月</w:t>
            </w:r>
            <w:r w:rsidRPr="00157288">
              <w:rPr>
                <w:rFonts w:eastAsia="標楷體"/>
              </w:rPr>
              <w:t>14</w:t>
            </w:r>
            <w:r w:rsidRPr="00157288">
              <w:rPr>
                <w:rFonts w:eastAsia="標楷體" w:hint="eastAsia"/>
              </w:rPr>
              <w:t>日</w:t>
            </w:r>
            <w:r w:rsidRPr="00157288">
              <w:rPr>
                <w:rFonts w:eastAsia="標楷體" w:hint="eastAsia"/>
                <w:b/>
                <w:u w:val="single"/>
              </w:rPr>
              <w:t>以前</w:t>
            </w:r>
            <w:r w:rsidRPr="00157288">
              <w:rPr>
                <w:rFonts w:eastAsia="標楷體" w:hint="eastAsia"/>
              </w:rPr>
              <w:t>完成報名者</w:t>
            </w:r>
            <w:r w:rsidRPr="00157288">
              <w:rPr>
                <w:rFonts w:eastAsia="標楷體"/>
                <w:b/>
                <w:bCs/>
              </w:rPr>
              <w:t>(Early bird)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</w:p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教授及業界人士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/>
                <w:color w:val="FF0000"/>
              </w:rPr>
              <w:t>NTD 1,800</w:t>
            </w:r>
            <w:r w:rsidRPr="00157288">
              <w:rPr>
                <w:rFonts w:eastAsia="標楷體" w:hint="eastAsia"/>
                <w:color w:val="FF0000"/>
              </w:rPr>
              <w:t>元</w:t>
            </w:r>
            <w:r w:rsidRPr="00157288">
              <w:rPr>
                <w:rFonts w:eastAsia="標楷體"/>
              </w:rPr>
              <w:t xml:space="preserve">  </w:t>
            </w:r>
            <w:r w:rsidRPr="00157288">
              <w:rPr>
                <w:rFonts w:eastAsia="標楷體" w:hint="eastAsia"/>
              </w:rPr>
              <w:t>學生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  <w:color w:val="FF0000"/>
              </w:rPr>
              <w:t>NTD 600</w:t>
            </w:r>
            <w:r w:rsidRPr="00157288">
              <w:rPr>
                <w:rFonts w:eastAsia="標楷體" w:hint="eastAsia"/>
              </w:rPr>
              <w:t>元</w:t>
            </w:r>
            <w:r w:rsidRPr="00157288">
              <w:rPr>
                <w:rFonts w:eastAsia="標楷體"/>
              </w:rPr>
              <w:t xml:space="preserve"> </w:t>
            </w:r>
          </w:p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/>
              </w:rPr>
              <w:t>TSCFA</w:t>
            </w:r>
            <w:r w:rsidRPr="00157288">
              <w:rPr>
                <w:rFonts w:eastAsia="標楷體" w:hint="eastAsia"/>
              </w:rPr>
              <w:t>會員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/>
                <w:color w:val="FF0000"/>
              </w:rPr>
              <w:t>NTD 1,200</w:t>
            </w:r>
            <w:r w:rsidRPr="00157288">
              <w:rPr>
                <w:rFonts w:eastAsia="標楷體" w:hint="eastAsia"/>
              </w:rPr>
              <w:t>元</w:t>
            </w:r>
          </w:p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/>
              </w:rPr>
              <w:t>108</w:t>
            </w:r>
            <w:r w:rsidRPr="00157288">
              <w:rPr>
                <w:rFonts w:eastAsia="標楷體" w:hint="eastAsia"/>
              </w:rPr>
              <w:t>年</w:t>
            </w:r>
            <w:r w:rsidRPr="00157288">
              <w:rPr>
                <w:rFonts w:eastAsia="標楷體"/>
              </w:rPr>
              <w:t>6</w:t>
            </w:r>
            <w:r w:rsidRPr="00157288">
              <w:rPr>
                <w:rFonts w:eastAsia="標楷體" w:hint="eastAsia"/>
              </w:rPr>
              <w:t>月</w:t>
            </w:r>
            <w:r w:rsidRPr="00157288">
              <w:rPr>
                <w:rFonts w:eastAsia="標楷體"/>
              </w:rPr>
              <w:t>14</w:t>
            </w:r>
            <w:r w:rsidRPr="00157288">
              <w:rPr>
                <w:rFonts w:eastAsia="標楷體" w:hint="eastAsia"/>
              </w:rPr>
              <w:t>日</w:t>
            </w:r>
            <w:r w:rsidRPr="00157288">
              <w:rPr>
                <w:rFonts w:eastAsia="標楷體" w:hint="eastAsia"/>
                <w:b/>
                <w:u w:val="single"/>
              </w:rPr>
              <w:t>以後</w:t>
            </w:r>
            <w:r w:rsidRPr="00157288">
              <w:rPr>
                <w:rFonts w:eastAsia="標楷體" w:hint="eastAsia"/>
              </w:rPr>
              <w:t>完成報名者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</w:p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教授及業界人士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  <w:color w:val="FF0000"/>
              </w:rPr>
              <w:t>NTD 2,400</w:t>
            </w:r>
            <w:r w:rsidRPr="00157288">
              <w:rPr>
                <w:rFonts w:eastAsia="標楷體" w:hint="eastAsia"/>
                <w:color w:val="FF0000"/>
              </w:rPr>
              <w:t>元</w:t>
            </w:r>
            <w:r w:rsidRPr="00157288">
              <w:rPr>
                <w:rFonts w:eastAsia="標楷體"/>
              </w:rPr>
              <w:t xml:space="preserve">  </w:t>
            </w:r>
            <w:r w:rsidRPr="00157288">
              <w:rPr>
                <w:rFonts w:eastAsia="標楷體" w:hint="eastAsia"/>
              </w:rPr>
              <w:t>學生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  <w:color w:val="FF0000"/>
              </w:rPr>
              <w:t>NTD 800</w:t>
            </w:r>
            <w:r w:rsidRPr="00157288">
              <w:rPr>
                <w:rFonts w:eastAsia="標楷體" w:hint="eastAsia"/>
              </w:rPr>
              <w:t>元</w:t>
            </w:r>
            <w:r w:rsidRPr="00157288">
              <w:rPr>
                <w:rFonts w:eastAsia="標楷體"/>
              </w:rPr>
              <w:t xml:space="preserve"> </w:t>
            </w:r>
          </w:p>
          <w:p w:rsidR="00D72B5C" w:rsidRPr="00157288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</w:rPr>
            </w:pPr>
            <w:r w:rsidRPr="00157288">
              <w:rPr>
                <w:rFonts w:eastAsia="標楷體"/>
              </w:rPr>
              <w:t>TSCFA</w:t>
            </w:r>
            <w:r w:rsidRPr="00157288">
              <w:rPr>
                <w:rFonts w:eastAsia="標楷體" w:hint="eastAsia"/>
              </w:rPr>
              <w:t>會員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  <w:color w:val="FF0000"/>
              </w:rPr>
              <w:t xml:space="preserve"> NTD 1,500</w:t>
            </w:r>
            <w:r w:rsidRPr="00157288">
              <w:rPr>
                <w:rFonts w:eastAsia="標楷體" w:hint="eastAsia"/>
                <w:color w:val="FF0000"/>
              </w:rPr>
              <w:t>元</w:t>
            </w:r>
          </w:p>
          <w:p w:rsidR="00D72B5C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  <w:color w:val="0000FF"/>
              </w:rPr>
            </w:pPr>
            <w:r w:rsidRPr="00157288">
              <w:rPr>
                <w:rFonts w:eastAsia="標楷體" w:hint="eastAsia"/>
              </w:rPr>
              <w:t>報名截止日期</w:t>
            </w:r>
            <w:r w:rsidRPr="00157288">
              <w:rPr>
                <w:rFonts w:eastAsia="標楷體" w:hint="eastAsia"/>
                <w:b/>
                <w:bCs/>
              </w:rPr>
              <w:t>：</w:t>
            </w:r>
            <w:r w:rsidRPr="00157288">
              <w:rPr>
                <w:rFonts w:eastAsia="標楷體"/>
              </w:rPr>
              <w:t xml:space="preserve"> 108</w:t>
            </w:r>
            <w:r w:rsidRPr="00157288">
              <w:rPr>
                <w:rFonts w:eastAsia="標楷體" w:hint="eastAsia"/>
              </w:rPr>
              <w:t>年</w:t>
            </w:r>
            <w:r w:rsidRPr="00157288">
              <w:rPr>
                <w:rFonts w:eastAsia="標楷體"/>
              </w:rPr>
              <w:t>6</w:t>
            </w:r>
            <w:r w:rsidRPr="00157288">
              <w:rPr>
                <w:rFonts w:eastAsia="標楷體" w:hint="eastAsia"/>
              </w:rPr>
              <w:t>月</w:t>
            </w:r>
            <w:r w:rsidRPr="00157288">
              <w:rPr>
                <w:rFonts w:eastAsia="標楷體"/>
              </w:rPr>
              <w:t>20</w:t>
            </w:r>
            <w:r w:rsidRPr="00157288">
              <w:rPr>
                <w:rFonts w:eastAsia="標楷體" w:hint="eastAsia"/>
              </w:rPr>
              <w:t>日止</w:t>
            </w:r>
            <w:r w:rsidRPr="00157288">
              <w:rPr>
                <w:rFonts w:eastAsia="標楷體"/>
                <w:color w:val="0000FF"/>
              </w:rPr>
              <w:t xml:space="preserve"> </w:t>
            </w:r>
          </w:p>
          <w:p w:rsidR="00D72B5C" w:rsidRDefault="00D72B5C" w:rsidP="00172FEE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學生報名時須附上有效之</w:t>
            </w:r>
            <w:r w:rsidRPr="00BB7D45">
              <w:rPr>
                <w:rFonts w:eastAsia="標楷體" w:hAnsi="標楷體" w:hint="eastAsia"/>
              </w:rPr>
              <w:t>學生證</w:t>
            </w:r>
            <w:r>
              <w:rPr>
                <w:rFonts w:eastAsia="標楷體" w:hAnsi="標楷體" w:hint="eastAsia"/>
              </w:rPr>
              <w:t>明</w:t>
            </w:r>
          </w:p>
          <w:p w:rsidR="00D72B5C" w:rsidRPr="0017669A" w:rsidRDefault="00D72B5C" w:rsidP="00172FEE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eastAsia="標楷體"/>
              </w:rPr>
            </w:pPr>
            <w:r w:rsidRPr="0017669A">
              <w:rPr>
                <w:rFonts w:eastAsia="標楷體" w:hAnsi="標楷體" w:hint="eastAsia"/>
              </w:rPr>
              <w:t>報名後不克參加者，請務必於會議前</w:t>
            </w:r>
            <w:r w:rsidRPr="0017669A">
              <w:rPr>
                <w:rFonts w:eastAsia="標楷體"/>
              </w:rPr>
              <w:t>7</w:t>
            </w:r>
            <w:r w:rsidRPr="0017669A">
              <w:rPr>
                <w:rFonts w:eastAsia="標楷體" w:hAnsi="標楷體" w:hint="eastAsia"/>
              </w:rPr>
              <w:t>日</w:t>
            </w:r>
            <w:r w:rsidRPr="0017669A">
              <w:rPr>
                <w:rFonts w:eastAsia="標楷體"/>
              </w:rPr>
              <w:t>(</w:t>
            </w:r>
            <w:r w:rsidRPr="0017669A">
              <w:rPr>
                <w:rFonts w:eastAsia="標楷體" w:hAnsi="標楷體" w:hint="eastAsia"/>
              </w:rPr>
              <w:t>含</w:t>
            </w:r>
            <w:r w:rsidRPr="0017669A">
              <w:rPr>
                <w:rFonts w:eastAsia="標楷體"/>
              </w:rPr>
              <w:t>)</w:t>
            </w:r>
            <w:r w:rsidRPr="0017669A">
              <w:rPr>
                <w:rFonts w:eastAsia="標楷體" w:hAnsi="標楷體" w:hint="eastAsia"/>
              </w:rPr>
              <w:t>告知取消；</w:t>
            </w:r>
            <w:r>
              <w:rPr>
                <w:rFonts w:eastAsia="標楷體" w:hAnsi="標楷體"/>
              </w:rPr>
              <w:br/>
            </w:r>
            <w:r w:rsidRPr="0017669A">
              <w:rPr>
                <w:rFonts w:eastAsia="標楷體" w:hAnsi="標楷體" w:hint="eastAsia"/>
              </w:rPr>
              <w:t>未告知取消者，視同參加不予退費</w:t>
            </w:r>
          </w:p>
          <w:p w:rsidR="00D72B5C" w:rsidRPr="00BE68E7" w:rsidRDefault="00D72B5C" w:rsidP="006D4B3A">
            <w:pPr>
              <w:spacing w:line="320" w:lineRule="exact"/>
              <w:ind w:firstLineChars="70" w:firstLine="16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cs="Calibri"/>
                <w:color w:val="000000"/>
              </w:rPr>
              <w:t>~</w:t>
            </w:r>
            <w:r w:rsidRPr="00BE68E7">
              <w:rPr>
                <w:rFonts w:eastAsia="標楷體" w:cs="Calibri" w:hint="eastAsia"/>
                <w:color w:val="000000"/>
              </w:rPr>
              <w:t>歡迎加入台灣超臨界流體協會會員，可享會員優惠價</w:t>
            </w:r>
            <w:r>
              <w:rPr>
                <w:rFonts w:eastAsia="標楷體" w:cs="Calibri"/>
                <w:color w:val="000000"/>
              </w:rPr>
              <w:t>~</w:t>
            </w:r>
          </w:p>
        </w:tc>
      </w:tr>
      <w:tr w:rsidR="00D72B5C" w:rsidRPr="00157288" w:rsidTr="006D4B3A">
        <w:trPr>
          <w:trHeight w:val="6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餐</w:t>
            </w:r>
            <w:r w:rsidRPr="00157288">
              <w:rPr>
                <w:rFonts w:eastAsia="標楷體"/>
              </w:rPr>
              <w:t xml:space="preserve">   </w:t>
            </w:r>
            <w:r w:rsidRPr="00157288">
              <w:rPr>
                <w:rFonts w:eastAsia="標楷體" w:hint="eastAsia"/>
              </w:rPr>
              <w:t>點</w:t>
            </w:r>
          </w:p>
        </w:tc>
        <w:tc>
          <w:tcPr>
            <w:tcW w:w="1896" w:type="dxa"/>
            <w:vAlign w:val="center"/>
          </w:tcPr>
          <w:p w:rsidR="00D72B5C" w:rsidRPr="00157288" w:rsidRDefault="00D72B5C" w:rsidP="006D4B3A">
            <w:pPr>
              <w:ind w:leftChars="70" w:left="168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□葷食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 w:hint="eastAsia"/>
              </w:rPr>
              <w:t>□素食</w:t>
            </w:r>
          </w:p>
        </w:tc>
        <w:tc>
          <w:tcPr>
            <w:tcW w:w="1276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收據抬頭</w:t>
            </w:r>
          </w:p>
        </w:tc>
        <w:tc>
          <w:tcPr>
            <w:tcW w:w="1983" w:type="dxa"/>
            <w:gridSpan w:val="2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收據</w:t>
            </w:r>
          </w:p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統一編號</w:t>
            </w:r>
          </w:p>
        </w:tc>
        <w:tc>
          <w:tcPr>
            <w:tcW w:w="1557" w:type="dxa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</w:tr>
      <w:tr w:rsidR="00D72B5C" w:rsidRPr="00157288" w:rsidTr="006D4B3A">
        <w:trPr>
          <w:trHeight w:val="680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匯款日期</w:t>
            </w:r>
          </w:p>
        </w:tc>
        <w:tc>
          <w:tcPr>
            <w:tcW w:w="1896" w:type="dxa"/>
            <w:vAlign w:val="center"/>
          </w:tcPr>
          <w:p w:rsidR="00D72B5C" w:rsidRPr="00157288" w:rsidRDefault="00D72B5C" w:rsidP="006D4B3A">
            <w:pPr>
              <w:ind w:leftChars="70" w:left="168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匯款金額</w:t>
            </w:r>
          </w:p>
        </w:tc>
        <w:tc>
          <w:tcPr>
            <w:tcW w:w="1983" w:type="dxa"/>
            <w:gridSpan w:val="2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※轉帳帳號</w:t>
            </w:r>
          </w:p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末五碼</w:t>
            </w:r>
          </w:p>
        </w:tc>
        <w:tc>
          <w:tcPr>
            <w:tcW w:w="1557" w:type="dxa"/>
            <w:vAlign w:val="center"/>
          </w:tcPr>
          <w:p w:rsidR="00D72B5C" w:rsidRPr="00157288" w:rsidRDefault="00D72B5C" w:rsidP="006D4B3A">
            <w:pPr>
              <w:rPr>
                <w:rFonts w:eastAsia="標楷體"/>
              </w:rPr>
            </w:pPr>
          </w:p>
        </w:tc>
      </w:tr>
      <w:tr w:rsidR="00D72B5C" w:rsidRPr="00157288" w:rsidTr="006D4B3A">
        <w:trPr>
          <w:trHeight w:val="1193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報名費</w:t>
            </w:r>
          </w:p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匯款資訊</w:t>
            </w:r>
          </w:p>
        </w:tc>
        <w:tc>
          <w:tcPr>
            <w:tcW w:w="7987" w:type="dxa"/>
            <w:gridSpan w:val="8"/>
            <w:vAlign w:val="center"/>
          </w:tcPr>
          <w:p w:rsidR="00D72B5C" w:rsidRPr="00BE68E7" w:rsidRDefault="00D72B5C" w:rsidP="006D4B3A">
            <w:pPr>
              <w:spacing w:line="320" w:lineRule="exact"/>
              <w:ind w:firstLineChars="74" w:firstLine="178"/>
              <w:rPr>
                <w:rFonts w:eastAsia="標楷體"/>
                <w:color w:val="000000"/>
              </w:rPr>
            </w:pPr>
            <w:r w:rsidRPr="00BE68E7">
              <w:rPr>
                <w:rFonts w:eastAsia="標楷體" w:cs="Calibri" w:hint="eastAsia"/>
                <w:color w:val="000000"/>
              </w:rPr>
              <w:t>報名費請以轉帳或匯款方式至以下帳戶</w:t>
            </w:r>
            <w:r w:rsidRPr="00BE68E7">
              <w:rPr>
                <w:rFonts w:eastAsia="標楷體"/>
                <w:color w:val="000000"/>
              </w:rPr>
              <w:t xml:space="preserve"> </w:t>
            </w:r>
          </w:p>
          <w:p w:rsidR="00D72B5C" w:rsidRPr="00157288" w:rsidRDefault="00D72B5C" w:rsidP="006D4B3A">
            <w:pPr>
              <w:spacing w:line="320" w:lineRule="exact"/>
              <w:ind w:firstLineChars="74" w:firstLine="178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戶名</w:t>
            </w:r>
            <w:r w:rsidRPr="00157288">
              <w:rPr>
                <w:rFonts w:eastAsia="標楷體"/>
              </w:rPr>
              <w:t>:</w:t>
            </w:r>
            <w:r w:rsidRPr="00157288">
              <w:rPr>
                <w:rFonts w:eastAsia="標楷體" w:hint="eastAsia"/>
              </w:rPr>
              <w:t>「社團法人台灣超臨界流體協會」</w:t>
            </w:r>
          </w:p>
          <w:p w:rsidR="00D72B5C" w:rsidRPr="00157288" w:rsidRDefault="00D72B5C" w:rsidP="006D4B3A">
            <w:pPr>
              <w:spacing w:line="320" w:lineRule="exact"/>
              <w:ind w:firstLineChars="74" w:firstLine="178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銀行代碼</w:t>
            </w:r>
            <w:r w:rsidRPr="00157288">
              <w:rPr>
                <w:rFonts w:eastAsia="標楷體"/>
              </w:rPr>
              <w:t xml:space="preserve">: 017 </w:t>
            </w:r>
            <w:r w:rsidRPr="00157288">
              <w:rPr>
                <w:rFonts w:eastAsia="標楷體" w:hint="eastAsia"/>
              </w:rPr>
              <w:t>兆豐國際商業銀行</w:t>
            </w:r>
            <w:r w:rsidRPr="00157288">
              <w:rPr>
                <w:rFonts w:eastAsia="標楷體"/>
              </w:rPr>
              <w:t xml:space="preserve"> </w:t>
            </w:r>
            <w:r w:rsidRPr="00157288">
              <w:rPr>
                <w:rFonts w:eastAsia="標楷體" w:hint="eastAsia"/>
              </w:rPr>
              <w:t>港都分行</w:t>
            </w:r>
          </w:p>
          <w:p w:rsidR="00D72B5C" w:rsidRPr="00157288" w:rsidRDefault="00D72B5C" w:rsidP="006D4B3A">
            <w:pPr>
              <w:spacing w:line="320" w:lineRule="exact"/>
              <w:ind w:firstLineChars="74" w:firstLine="178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帳號</w:t>
            </w:r>
            <w:r w:rsidRPr="00157288">
              <w:rPr>
                <w:rFonts w:eastAsia="標楷體"/>
              </w:rPr>
              <w:t>: 00209018479</w:t>
            </w:r>
          </w:p>
          <w:p w:rsidR="00D72B5C" w:rsidRPr="00157288" w:rsidRDefault="00D72B5C" w:rsidP="006D4B3A">
            <w:pPr>
              <w:spacing w:line="320" w:lineRule="exact"/>
              <w:ind w:firstLineChars="74" w:firstLine="178"/>
              <w:rPr>
                <w:rFonts w:eastAsia="標楷體"/>
                <w:color w:val="FF0000"/>
              </w:rPr>
            </w:pPr>
            <w:r w:rsidRPr="00157288">
              <w:rPr>
                <w:rFonts w:eastAsia="標楷體" w:hint="eastAsia"/>
                <w:color w:val="FF0000"/>
              </w:rPr>
              <w:t>※</w:t>
            </w:r>
            <w:r w:rsidRPr="00157288">
              <w:rPr>
                <w:rFonts w:eastAsia="標楷體"/>
                <w:color w:val="FF0000"/>
              </w:rPr>
              <w:t>(</w:t>
            </w:r>
            <w:r w:rsidRPr="00157288">
              <w:rPr>
                <w:rFonts w:eastAsia="標楷體" w:hint="eastAsia"/>
                <w:color w:val="FF0000"/>
              </w:rPr>
              <w:t>若以</w:t>
            </w:r>
            <w:r w:rsidRPr="00157288">
              <w:rPr>
                <w:rFonts w:eastAsia="標楷體"/>
                <w:color w:val="FF0000"/>
              </w:rPr>
              <w:t>ATM</w:t>
            </w:r>
            <w:r w:rsidRPr="00157288">
              <w:rPr>
                <w:rFonts w:eastAsia="標楷體" w:hint="eastAsia"/>
                <w:color w:val="FF0000"/>
              </w:rPr>
              <w:t>轉帳請務必填寫您的轉帳帳號末五碼以便查對</w:t>
            </w:r>
            <w:r w:rsidRPr="00157288">
              <w:rPr>
                <w:rFonts w:eastAsia="標楷體"/>
                <w:color w:val="FF0000"/>
              </w:rPr>
              <w:t>)</w:t>
            </w:r>
          </w:p>
        </w:tc>
      </w:tr>
      <w:tr w:rsidR="00D72B5C" w:rsidRPr="00157288" w:rsidTr="006D4B3A">
        <w:trPr>
          <w:trHeight w:val="1253"/>
          <w:tblCellSpacing w:w="0" w:type="dxa"/>
          <w:jc w:val="center"/>
        </w:trPr>
        <w:tc>
          <w:tcPr>
            <w:tcW w:w="1088" w:type="dxa"/>
            <w:vAlign w:val="center"/>
          </w:tcPr>
          <w:p w:rsidR="00D72B5C" w:rsidRPr="00157288" w:rsidRDefault="00D72B5C" w:rsidP="006D4B3A">
            <w:pPr>
              <w:jc w:val="center"/>
              <w:rPr>
                <w:rFonts w:eastAsia="標楷體"/>
              </w:rPr>
            </w:pPr>
            <w:r w:rsidRPr="00157288">
              <w:rPr>
                <w:rFonts w:eastAsia="標楷體" w:hint="eastAsia"/>
              </w:rPr>
              <w:t>備註</w:t>
            </w:r>
          </w:p>
        </w:tc>
        <w:tc>
          <w:tcPr>
            <w:tcW w:w="7987" w:type="dxa"/>
            <w:gridSpan w:val="8"/>
            <w:vAlign w:val="center"/>
          </w:tcPr>
          <w:p w:rsidR="00D72B5C" w:rsidRPr="00157288" w:rsidRDefault="00D72B5C" w:rsidP="004D3C88">
            <w:pPr>
              <w:spacing w:line="320" w:lineRule="exact"/>
              <w:ind w:firstLineChars="15" w:firstLine="36"/>
              <w:jc w:val="both"/>
              <w:rPr>
                <w:rFonts w:eastAsia="標楷體"/>
                <w:color w:val="000000"/>
              </w:rPr>
            </w:pPr>
            <w:r w:rsidRPr="00157288">
              <w:rPr>
                <w:rFonts w:eastAsia="標楷體" w:hint="eastAsia"/>
                <w:color w:val="000000"/>
              </w:rPr>
              <w:t>報名表請填妥後</w:t>
            </w:r>
            <w:r w:rsidRPr="00157288">
              <w:rPr>
                <w:rFonts w:eastAsia="標楷體"/>
                <w:color w:val="000000"/>
              </w:rPr>
              <w:t>E-mail</w:t>
            </w:r>
            <w:r w:rsidRPr="00157288">
              <w:rPr>
                <w:rFonts w:eastAsia="標楷體" w:hint="eastAsia"/>
                <w:color w:val="000000"/>
              </w:rPr>
              <w:t>寄至</w:t>
            </w:r>
            <w:r w:rsidRPr="00157288">
              <w:rPr>
                <w:rFonts w:eastAsia="標楷體"/>
                <w:color w:val="000000"/>
              </w:rPr>
              <w:t>tscfa@mail.mirdc.org.tw</w:t>
            </w:r>
          </w:p>
          <w:p w:rsidR="00D72B5C" w:rsidRPr="00BE68E7" w:rsidRDefault="00D72B5C" w:rsidP="004D3C88">
            <w:pPr>
              <w:spacing w:line="320" w:lineRule="exact"/>
              <w:ind w:firstLineChars="15" w:firstLine="36"/>
              <w:rPr>
                <w:rFonts w:eastAsia="標楷體"/>
                <w:color w:val="000000"/>
              </w:rPr>
            </w:pPr>
            <w:r w:rsidRPr="00157288">
              <w:rPr>
                <w:rFonts w:eastAsia="標楷體" w:hint="eastAsia"/>
                <w:color w:val="000000"/>
              </w:rPr>
              <w:t>報名完成會以</w:t>
            </w:r>
            <w:r w:rsidRPr="00157288">
              <w:rPr>
                <w:rFonts w:eastAsia="標楷體"/>
                <w:color w:val="000000"/>
              </w:rPr>
              <w:t>E-mail</w:t>
            </w:r>
            <w:r w:rsidRPr="00157288">
              <w:rPr>
                <w:rFonts w:eastAsia="標楷體" w:hint="eastAsia"/>
                <w:color w:val="000000"/>
              </w:rPr>
              <w:t>寄送報名完成確認函</w:t>
            </w:r>
          </w:p>
          <w:p w:rsidR="00D72B5C" w:rsidRPr="00BE68E7" w:rsidRDefault="00D72B5C" w:rsidP="004D3C88">
            <w:pPr>
              <w:spacing w:line="320" w:lineRule="exact"/>
              <w:ind w:firstLineChars="15" w:firstLine="36"/>
              <w:rPr>
                <w:rFonts w:eastAsia="標楷體"/>
                <w:color w:val="000000"/>
              </w:rPr>
            </w:pPr>
            <w:r w:rsidRPr="00157288">
              <w:rPr>
                <w:rFonts w:eastAsia="標楷體" w:hint="eastAsia"/>
              </w:rPr>
              <w:t>若有任何問題，請聯繫林倫仰小姐，電話</w:t>
            </w:r>
            <w:r w:rsidRPr="00157288">
              <w:rPr>
                <w:rFonts w:eastAsia="標楷體"/>
              </w:rPr>
              <w:t>: (07)351-3121#3116</w:t>
            </w:r>
          </w:p>
        </w:tc>
      </w:tr>
    </w:tbl>
    <w:p w:rsidR="00D72B5C" w:rsidRPr="0069564D" w:rsidRDefault="00D72B5C" w:rsidP="006420EC">
      <w:pPr>
        <w:numPr>
          <w:ilvl w:val="0"/>
          <w:numId w:val="3"/>
        </w:numPr>
        <w:tabs>
          <w:tab w:val="clear" w:pos="360"/>
          <w:tab w:val="num" w:pos="567"/>
        </w:tabs>
        <w:ind w:left="567" w:right="1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上述個人資料本會僅作為本次工作坊報名訓練與學習相關服務使用，絕不另作其他用途。特此聲明！</w:t>
      </w:r>
    </w:p>
    <w:p w:rsidR="00D72B5C" w:rsidRPr="00BC2BB6" w:rsidRDefault="00D72B5C" w:rsidP="00172FEE">
      <w:pPr>
        <w:spacing w:line="400" w:lineRule="exact"/>
        <w:ind w:right="119"/>
        <w:jc w:val="center"/>
        <w:rPr>
          <w:rFonts w:eastAsia="標楷體"/>
          <w:b/>
          <w:sz w:val="40"/>
          <w:szCs w:val="40"/>
          <w:u w:val="single"/>
        </w:rPr>
      </w:pPr>
    </w:p>
    <w:sectPr w:rsidR="00D72B5C" w:rsidRPr="00BC2BB6" w:rsidSect="00837AF9">
      <w:pgSz w:w="11906" w:h="16838"/>
      <w:pgMar w:top="1134" w:right="1418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B5C" w:rsidRDefault="00D72B5C" w:rsidP="00356BFE">
      <w:r>
        <w:separator/>
      </w:r>
    </w:p>
  </w:endnote>
  <w:endnote w:type="continuationSeparator" w:id="0">
    <w:p w:rsidR="00D72B5C" w:rsidRDefault="00D72B5C" w:rsidP="00356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B5C" w:rsidRDefault="00D72B5C" w:rsidP="00356BFE">
      <w:r>
        <w:separator/>
      </w:r>
    </w:p>
  </w:footnote>
  <w:footnote w:type="continuationSeparator" w:id="0">
    <w:p w:rsidR="00D72B5C" w:rsidRDefault="00D72B5C" w:rsidP="00356B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75581"/>
    <w:multiLevelType w:val="hybridMultilevel"/>
    <w:tmpl w:val="B1C8EC28"/>
    <w:lvl w:ilvl="0" w:tplc="E9D42E76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A23615A"/>
    <w:multiLevelType w:val="multilevel"/>
    <w:tmpl w:val="26421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B752A9"/>
    <w:multiLevelType w:val="hybridMultilevel"/>
    <w:tmpl w:val="1A1E5B5A"/>
    <w:lvl w:ilvl="0" w:tplc="83164720">
      <w:numFmt w:val="bullet"/>
      <w:lvlText w:val="※"/>
      <w:lvlJc w:val="left"/>
      <w:pPr>
        <w:tabs>
          <w:tab w:val="num" w:pos="528"/>
        </w:tabs>
        <w:ind w:left="528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8"/>
        </w:tabs>
        <w:ind w:left="11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8"/>
        </w:tabs>
        <w:ind w:left="16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8"/>
        </w:tabs>
        <w:ind w:left="20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8"/>
        </w:tabs>
        <w:ind w:left="25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8"/>
        </w:tabs>
        <w:ind w:left="30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8"/>
        </w:tabs>
        <w:ind w:left="35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8"/>
        </w:tabs>
        <w:ind w:left="40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8"/>
        </w:tabs>
        <w:ind w:left="4488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BFE"/>
    <w:rsid w:val="00001DC4"/>
    <w:rsid w:val="00001E6A"/>
    <w:rsid w:val="00027516"/>
    <w:rsid w:val="00030619"/>
    <w:rsid w:val="000325C6"/>
    <w:rsid w:val="00036817"/>
    <w:rsid w:val="00052368"/>
    <w:rsid w:val="00055FF0"/>
    <w:rsid w:val="00061673"/>
    <w:rsid w:val="000627F7"/>
    <w:rsid w:val="000671EE"/>
    <w:rsid w:val="00072A6D"/>
    <w:rsid w:val="0008187F"/>
    <w:rsid w:val="000A1292"/>
    <w:rsid w:val="000B74A4"/>
    <w:rsid w:val="000B7C3D"/>
    <w:rsid w:val="000C11B2"/>
    <w:rsid w:val="000D0857"/>
    <w:rsid w:val="000D193D"/>
    <w:rsid w:val="000D2684"/>
    <w:rsid w:val="000D3CD0"/>
    <w:rsid w:val="000E1274"/>
    <w:rsid w:val="000E4478"/>
    <w:rsid w:val="000F2317"/>
    <w:rsid w:val="000F61E2"/>
    <w:rsid w:val="0010219A"/>
    <w:rsid w:val="001138AC"/>
    <w:rsid w:val="00115316"/>
    <w:rsid w:val="001227EB"/>
    <w:rsid w:val="001261D1"/>
    <w:rsid w:val="00127F82"/>
    <w:rsid w:val="00140C7D"/>
    <w:rsid w:val="001425CE"/>
    <w:rsid w:val="00150CA7"/>
    <w:rsid w:val="00153B55"/>
    <w:rsid w:val="00157288"/>
    <w:rsid w:val="00157908"/>
    <w:rsid w:val="00160B91"/>
    <w:rsid w:val="00167ED8"/>
    <w:rsid w:val="00172FEE"/>
    <w:rsid w:val="001763EE"/>
    <w:rsid w:val="0017669A"/>
    <w:rsid w:val="00187D6A"/>
    <w:rsid w:val="001923F2"/>
    <w:rsid w:val="00192D77"/>
    <w:rsid w:val="00194475"/>
    <w:rsid w:val="001A61AE"/>
    <w:rsid w:val="001B1AB2"/>
    <w:rsid w:val="001B3051"/>
    <w:rsid w:val="001B4EE9"/>
    <w:rsid w:val="001B5CA3"/>
    <w:rsid w:val="001C3DFB"/>
    <w:rsid w:val="001D47AB"/>
    <w:rsid w:val="001D5588"/>
    <w:rsid w:val="001F051F"/>
    <w:rsid w:val="001F1CC7"/>
    <w:rsid w:val="001F4F68"/>
    <w:rsid w:val="001F6648"/>
    <w:rsid w:val="00200E15"/>
    <w:rsid w:val="0020231F"/>
    <w:rsid w:val="00203922"/>
    <w:rsid w:val="00215DB2"/>
    <w:rsid w:val="0021758A"/>
    <w:rsid w:val="00220ED7"/>
    <w:rsid w:val="002235E0"/>
    <w:rsid w:val="00232BE5"/>
    <w:rsid w:val="00233ADE"/>
    <w:rsid w:val="00235CE5"/>
    <w:rsid w:val="00242AA7"/>
    <w:rsid w:val="0025208F"/>
    <w:rsid w:val="00252672"/>
    <w:rsid w:val="0025282A"/>
    <w:rsid w:val="00253667"/>
    <w:rsid w:val="00256B88"/>
    <w:rsid w:val="00257CE2"/>
    <w:rsid w:val="00263F7E"/>
    <w:rsid w:val="002807F8"/>
    <w:rsid w:val="00285241"/>
    <w:rsid w:val="00290A63"/>
    <w:rsid w:val="00291098"/>
    <w:rsid w:val="002A71DD"/>
    <w:rsid w:val="002D0845"/>
    <w:rsid w:val="002D7240"/>
    <w:rsid w:val="002F264E"/>
    <w:rsid w:val="002F2FF5"/>
    <w:rsid w:val="002F5BBF"/>
    <w:rsid w:val="00301FE4"/>
    <w:rsid w:val="00306690"/>
    <w:rsid w:val="0030719B"/>
    <w:rsid w:val="00313161"/>
    <w:rsid w:val="00315C99"/>
    <w:rsid w:val="00316C8A"/>
    <w:rsid w:val="003174BD"/>
    <w:rsid w:val="003206AF"/>
    <w:rsid w:val="00321484"/>
    <w:rsid w:val="00324503"/>
    <w:rsid w:val="00330611"/>
    <w:rsid w:val="00330867"/>
    <w:rsid w:val="003335DE"/>
    <w:rsid w:val="003360AB"/>
    <w:rsid w:val="00336D69"/>
    <w:rsid w:val="00337C1F"/>
    <w:rsid w:val="00342528"/>
    <w:rsid w:val="003521BD"/>
    <w:rsid w:val="00356BFE"/>
    <w:rsid w:val="00357A3E"/>
    <w:rsid w:val="0036401E"/>
    <w:rsid w:val="00365E6C"/>
    <w:rsid w:val="003819F1"/>
    <w:rsid w:val="00385D22"/>
    <w:rsid w:val="003902E5"/>
    <w:rsid w:val="003A0E3C"/>
    <w:rsid w:val="003A2028"/>
    <w:rsid w:val="003B0FBC"/>
    <w:rsid w:val="003C000C"/>
    <w:rsid w:val="003C4644"/>
    <w:rsid w:val="003D032E"/>
    <w:rsid w:val="003D780C"/>
    <w:rsid w:val="003E1890"/>
    <w:rsid w:val="003E4F89"/>
    <w:rsid w:val="003F0F92"/>
    <w:rsid w:val="003F3681"/>
    <w:rsid w:val="00403414"/>
    <w:rsid w:val="0040614B"/>
    <w:rsid w:val="00413C5D"/>
    <w:rsid w:val="00414852"/>
    <w:rsid w:val="0042162C"/>
    <w:rsid w:val="00422CB5"/>
    <w:rsid w:val="00426999"/>
    <w:rsid w:val="00430819"/>
    <w:rsid w:val="00437F71"/>
    <w:rsid w:val="00437F7A"/>
    <w:rsid w:val="00443CBF"/>
    <w:rsid w:val="00444FB6"/>
    <w:rsid w:val="004459D7"/>
    <w:rsid w:val="00457FC4"/>
    <w:rsid w:val="004614F8"/>
    <w:rsid w:val="004642F0"/>
    <w:rsid w:val="00464B42"/>
    <w:rsid w:val="00471495"/>
    <w:rsid w:val="00484F59"/>
    <w:rsid w:val="0048697D"/>
    <w:rsid w:val="00490C20"/>
    <w:rsid w:val="004962A4"/>
    <w:rsid w:val="00497442"/>
    <w:rsid w:val="004A37D8"/>
    <w:rsid w:val="004A42AE"/>
    <w:rsid w:val="004B05B3"/>
    <w:rsid w:val="004B1011"/>
    <w:rsid w:val="004C2A77"/>
    <w:rsid w:val="004C473C"/>
    <w:rsid w:val="004D06D2"/>
    <w:rsid w:val="004D3C88"/>
    <w:rsid w:val="004E0AAC"/>
    <w:rsid w:val="004E51B7"/>
    <w:rsid w:val="004F3749"/>
    <w:rsid w:val="004F6C67"/>
    <w:rsid w:val="00500196"/>
    <w:rsid w:val="0050057A"/>
    <w:rsid w:val="005013DD"/>
    <w:rsid w:val="00503CE5"/>
    <w:rsid w:val="005130C2"/>
    <w:rsid w:val="00521FA7"/>
    <w:rsid w:val="00534E55"/>
    <w:rsid w:val="005367C0"/>
    <w:rsid w:val="005371DC"/>
    <w:rsid w:val="00543EE5"/>
    <w:rsid w:val="00544780"/>
    <w:rsid w:val="00544A03"/>
    <w:rsid w:val="00545D0D"/>
    <w:rsid w:val="005511ED"/>
    <w:rsid w:val="00555288"/>
    <w:rsid w:val="00560035"/>
    <w:rsid w:val="00565BE1"/>
    <w:rsid w:val="00566F0F"/>
    <w:rsid w:val="0057649B"/>
    <w:rsid w:val="00582004"/>
    <w:rsid w:val="00583AF2"/>
    <w:rsid w:val="00583F52"/>
    <w:rsid w:val="005975B2"/>
    <w:rsid w:val="00597BAE"/>
    <w:rsid w:val="005A7E1E"/>
    <w:rsid w:val="005B207C"/>
    <w:rsid w:val="005B2790"/>
    <w:rsid w:val="005B530C"/>
    <w:rsid w:val="005C1301"/>
    <w:rsid w:val="005C4F90"/>
    <w:rsid w:val="005D14D0"/>
    <w:rsid w:val="005D4ED0"/>
    <w:rsid w:val="005D79ED"/>
    <w:rsid w:val="005E239D"/>
    <w:rsid w:val="005E3CD2"/>
    <w:rsid w:val="005E7D10"/>
    <w:rsid w:val="005F308D"/>
    <w:rsid w:val="005F45B2"/>
    <w:rsid w:val="006078C1"/>
    <w:rsid w:val="00607A02"/>
    <w:rsid w:val="00615D93"/>
    <w:rsid w:val="00616227"/>
    <w:rsid w:val="00625DB4"/>
    <w:rsid w:val="00626777"/>
    <w:rsid w:val="00634EEA"/>
    <w:rsid w:val="00635177"/>
    <w:rsid w:val="006368C0"/>
    <w:rsid w:val="00640369"/>
    <w:rsid w:val="006420EC"/>
    <w:rsid w:val="00651700"/>
    <w:rsid w:val="00651762"/>
    <w:rsid w:val="006540BA"/>
    <w:rsid w:val="00657EAA"/>
    <w:rsid w:val="0066206C"/>
    <w:rsid w:val="006643A5"/>
    <w:rsid w:val="00665014"/>
    <w:rsid w:val="006705FD"/>
    <w:rsid w:val="00681280"/>
    <w:rsid w:val="00682D47"/>
    <w:rsid w:val="006831A3"/>
    <w:rsid w:val="00692B52"/>
    <w:rsid w:val="0069564D"/>
    <w:rsid w:val="006A240F"/>
    <w:rsid w:val="006A44DB"/>
    <w:rsid w:val="006A47A9"/>
    <w:rsid w:val="006A6719"/>
    <w:rsid w:val="006A7CA6"/>
    <w:rsid w:val="006B74F2"/>
    <w:rsid w:val="006C1BCB"/>
    <w:rsid w:val="006C4A66"/>
    <w:rsid w:val="006C70A8"/>
    <w:rsid w:val="006C79B8"/>
    <w:rsid w:val="006D0530"/>
    <w:rsid w:val="006D4802"/>
    <w:rsid w:val="006D4B3A"/>
    <w:rsid w:val="006E0B43"/>
    <w:rsid w:val="006F3436"/>
    <w:rsid w:val="006F6AC2"/>
    <w:rsid w:val="006F77F3"/>
    <w:rsid w:val="00707319"/>
    <w:rsid w:val="00712CF7"/>
    <w:rsid w:val="00736167"/>
    <w:rsid w:val="007434B7"/>
    <w:rsid w:val="007530FD"/>
    <w:rsid w:val="00757271"/>
    <w:rsid w:val="0076323B"/>
    <w:rsid w:val="007836B6"/>
    <w:rsid w:val="007838B6"/>
    <w:rsid w:val="00786310"/>
    <w:rsid w:val="0078702D"/>
    <w:rsid w:val="007900A2"/>
    <w:rsid w:val="0079634D"/>
    <w:rsid w:val="007A2AAC"/>
    <w:rsid w:val="007A339D"/>
    <w:rsid w:val="007A634E"/>
    <w:rsid w:val="007A7501"/>
    <w:rsid w:val="007B1CBC"/>
    <w:rsid w:val="007C26E7"/>
    <w:rsid w:val="007C29C8"/>
    <w:rsid w:val="007E57EE"/>
    <w:rsid w:val="007E5BE8"/>
    <w:rsid w:val="007E5E2D"/>
    <w:rsid w:val="007F4052"/>
    <w:rsid w:val="007F417A"/>
    <w:rsid w:val="007F7E23"/>
    <w:rsid w:val="008002F6"/>
    <w:rsid w:val="0080710D"/>
    <w:rsid w:val="008073EA"/>
    <w:rsid w:val="00817EDF"/>
    <w:rsid w:val="0082318E"/>
    <w:rsid w:val="008365EC"/>
    <w:rsid w:val="00837AF9"/>
    <w:rsid w:val="008447B5"/>
    <w:rsid w:val="00844DB7"/>
    <w:rsid w:val="008579E7"/>
    <w:rsid w:val="00870AA0"/>
    <w:rsid w:val="00873A96"/>
    <w:rsid w:val="0087690E"/>
    <w:rsid w:val="00881189"/>
    <w:rsid w:val="00885E66"/>
    <w:rsid w:val="0088728F"/>
    <w:rsid w:val="008874BC"/>
    <w:rsid w:val="008935C5"/>
    <w:rsid w:val="008964D5"/>
    <w:rsid w:val="008B30EE"/>
    <w:rsid w:val="008B564F"/>
    <w:rsid w:val="008C0533"/>
    <w:rsid w:val="008C7A9D"/>
    <w:rsid w:val="008D39CC"/>
    <w:rsid w:val="008D6DB6"/>
    <w:rsid w:val="008E26A8"/>
    <w:rsid w:val="008E35B8"/>
    <w:rsid w:val="008F3336"/>
    <w:rsid w:val="008F3E3E"/>
    <w:rsid w:val="00905246"/>
    <w:rsid w:val="009061D8"/>
    <w:rsid w:val="00914F4D"/>
    <w:rsid w:val="00925223"/>
    <w:rsid w:val="00925E2F"/>
    <w:rsid w:val="00951DA4"/>
    <w:rsid w:val="00951FE9"/>
    <w:rsid w:val="00961273"/>
    <w:rsid w:val="00962A2A"/>
    <w:rsid w:val="00963764"/>
    <w:rsid w:val="00971F3F"/>
    <w:rsid w:val="00981E5D"/>
    <w:rsid w:val="009A12FF"/>
    <w:rsid w:val="009A7922"/>
    <w:rsid w:val="009E0957"/>
    <w:rsid w:val="009E0A35"/>
    <w:rsid w:val="009E1DFB"/>
    <w:rsid w:val="009E1F8D"/>
    <w:rsid w:val="009E3251"/>
    <w:rsid w:val="009F03BB"/>
    <w:rsid w:val="009F6F23"/>
    <w:rsid w:val="00A012BB"/>
    <w:rsid w:val="00A03058"/>
    <w:rsid w:val="00A05DB7"/>
    <w:rsid w:val="00A061E5"/>
    <w:rsid w:val="00A122F4"/>
    <w:rsid w:val="00A1327B"/>
    <w:rsid w:val="00A1450A"/>
    <w:rsid w:val="00A1460B"/>
    <w:rsid w:val="00A175EA"/>
    <w:rsid w:val="00A219E8"/>
    <w:rsid w:val="00A22176"/>
    <w:rsid w:val="00A26799"/>
    <w:rsid w:val="00A34E8F"/>
    <w:rsid w:val="00A3504D"/>
    <w:rsid w:val="00A51811"/>
    <w:rsid w:val="00A557E2"/>
    <w:rsid w:val="00A56C4C"/>
    <w:rsid w:val="00A602DC"/>
    <w:rsid w:val="00A67F95"/>
    <w:rsid w:val="00A86619"/>
    <w:rsid w:val="00A86C44"/>
    <w:rsid w:val="00A9280B"/>
    <w:rsid w:val="00A97CA2"/>
    <w:rsid w:val="00AA354A"/>
    <w:rsid w:val="00AA3881"/>
    <w:rsid w:val="00AA431F"/>
    <w:rsid w:val="00AA75E0"/>
    <w:rsid w:val="00AA7EC7"/>
    <w:rsid w:val="00AB663F"/>
    <w:rsid w:val="00AC0572"/>
    <w:rsid w:val="00AC2869"/>
    <w:rsid w:val="00AC38C2"/>
    <w:rsid w:val="00AD0B37"/>
    <w:rsid w:val="00AE0364"/>
    <w:rsid w:val="00AE0409"/>
    <w:rsid w:val="00AE307B"/>
    <w:rsid w:val="00AE33FE"/>
    <w:rsid w:val="00AE51B0"/>
    <w:rsid w:val="00AF1049"/>
    <w:rsid w:val="00AF3A10"/>
    <w:rsid w:val="00AF48BF"/>
    <w:rsid w:val="00AF7A26"/>
    <w:rsid w:val="00B017D3"/>
    <w:rsid w:val="00B01CDF"/>
    <w:rsid w:val="00B0517C"/>
    <w:rsid w:val="00B12A20"/>
    <w:rsid w:val="00B13306"/>
    <w:rsid w:val="00B13417"/>
    <w:rsid w:val="00B14D5F"/>
    <w:rsid w:val="00B15A2E"/>
    <w:rsid w:val="00B177B4"/>
    <w:rsid w:val="00B26D5D"/>
    <w:rsid w:val="00B325B8"/>
    <w:rsid w:val="00B33EED"/>
    <w:rsid w:val="00B34F9E"/>
    <w:rsid w:val="00B5037A"/>
    <w:rsid w:val="00B562B5"/>
    <w:rsid w:val="00B60ABD"/>
    <w:rsid w:val="00B63CEB"/>
    <w:rsid w:val="00B642E7"/>
    <w:rsid w:val="00B70EDE"/>
    <w:rsid w:val="00B854F3"/>
    <w:rsid w:val="00B92879"/>
    <w:rsid w:val="00BA0CAB"/>
    <w:rsid w:val="00BA1A4F"/>
    <w:rsid w:val="00BA4B24"/>
    <w:rsid w:val="00BA7EB1"/>
    <w:rsid w:val="00BB6441"/>
    <w:rsid w:val="00BB7D45"/>
    <w:rsid w:val="00BC2BB6"/>
    <w:rsid w:val="00BC7F70"/>
    <w:rsid w:val="00BD3C64"/>
    <w:rsid w:val="00BE0912"/>
    <w:rsid w:val="00BE259E"/>
    <w:rsid w:val="00BE68E7"/>
    <w:rsid w:val="00C00503"/>
    <w:rsid w:val="00C02B39"/>
    <w:rsid w:val="00C10409"/>
    <w:rsid w:val="00C13BE7"/>
    <w:rsid w:val="00C24D56"/>
    <w:rsid w:val="00C30EBA"/>
    <w:rsid w:val="00C3550C"/>
    <w:rsid w:val="00C508AC"/>
    <w:rsid w:val="00C51833"/>
    <w:rsid w:val="00C56547"/>
    <w:rsid w:val="00C60153"/>
    <w:rsid w:val="00C657EF"/>
    <w:rsid w:val="00C674DD"/>
    <w:rsid w:val="00C70B42"/>
    <w:rsid w:val="00C70C51"/>
    <w:rsid w:val="00C71211"/>
    <w:rsid w:val="00C75548"/>
    <w:rsid w:val="00C92480"/>
    <w:rsid w:val="00C94A10"/>
    <w:rsid w:val="00C961A2"/>
    <w:rsid w:val="00C979F3"/>
    <w:rsid w:val="00C97CC6"/>
    <w:rsid w:val="00CA16E1"/>
    <w:rsid w:val="00CA3112"/>
    <w:rsid w:val="00CA56D1"/>
    <w:rsid w:val="00CB01DD"/>
    <w:rsid w:val="00CB44E7"/>
    <w:rsid w:val="00CC220C"/>
    <w:rsid w:val="00CD0490"/>
    <w:rsid w:val="00CD27F7"/>
    <w:rsid w:val="00CD7329"/>
    <w:rsid w:val="00CE22E8"/>
    <w:rsid w:val="00CE2953"/>
    <w:rsid w:val="00CE2D82"/>
    <w:rsid w:val="00CF2801"/>
    <w:rsid w:val="00CF406F"/>
    <w:rsid w:val="00D021DB"/>
    <w:rsid w:val="00D1361D"/>
    <w:rsid w:val="00D14942"/>
    <w:rsid w:val="00D150E1"/>
    <w:rsid w:val="00D215C1"/>
    <w:rsid w:val="00D2360F"/>
    <w:rsid w:val="00D277F6"/>
    <w:rsid w:val="00D3279F"/>
    <w:rsid w:val="00D4083A"/>
    <w:rsid w:val="00D43662"/>
    <w:rsid w:val="00D551E2"/>
    <w:rsid w:val="00D55406"/>
    <w:rsid w:val="00D55463"/>
    <w:rsid w:val="00D560A0"/>
    <w:rsid w:val="00D62050"/>
    <w:rsid w:val="00D67269"/>
    <w:rsid w:val="00D72B5C"/>
    <w:rsid w:val="00D72FE3"/>
    <w:rsid w:val="00D75292"/>
    <w:rsid w:val="00D8068D"/>
    <w:rsid w:val="00D806B5"/>
    <w:rsid w:val="00D827DB"/>
    <w:rsid w:val="00D9013D"/>
    <w:rsid w:val="00D91C74"/>
    <w:rsid w:val="00D929E7"/>
    <w:rsid w:val="00D952BA"/>
    <w:rsid w:val="00D958D5"/>
    <w:rsid w:val="00DB36AD"/>
    <w:rsid w:val="00DB4B18"/>
    <w:rsid w:val="00DB54A7"/>
    <w:rsid w:val="00DB6F47"/>
    <w:rsid w:val="00DC1049"/>
    <w:rsid w:val="00DC51C4"/>
    <w:rsid w:val="00DC5897"/>
    <w:rsid w:val="00DD1891"/>
    <w:rsid w:val="00DD6D7C"/>
    <w:rsid w:val="00DE10AE"/>
    <w:rsid w:val="00DF0433"/>
    <w:rsid w:val="00DF0F9E"/>
    <w:rsid w:val="00DF59B2"/>
    <w:rsid w:val="00E0031D"/>
    <w:rsid w:val="00E02772"/>
    <w:rsid w:val="00E12621"/>
    <w:rsid w:val="00E24642"/>
    <w:rsid w:val="00E303D9"/>
    <w:rsid w:val="00E309F5"/>
    <w:rsid w:val="00E342D7"/>
    <w:rsid w:val="00E3449A"/>
    <w:rsid w:val="00E354F2"/>
    <w:rsid w:val="00E35ED2"/>
    <w:rsid w:val="00E512A4"/>
    <w:rsid w:val="00E57BFA"/>
    <w:rsid w:val="00E60046"/>
    <w:rsid w:val="00E63030"/>
    <w:rsid w:val="00E7292C"/>
    <w:rsid w:val="00E76EBC"/>
    <w:rsid w:val="00E83AD7"/>
    <w:rsid w:val="00E83BD5"/>
    <w:rsid w:val="00E96FC9"/>
    <w:rsid w:val="00EA1FD5"/>
    <w:rsid w:val="00EB2F19"/>
    <w:rsid w:val="00EB444F"/>
    <w:rsid w:val="00EB5333"/>
    <w:rsid w:val="00EB72CB"/>
    <w:rsid w:val="00EB7ED9"/>
    <w:rsid w:val="00EC0170"/>
    <w:rsid w:val="00EC1D60"/>
    <w:rsid w:val="00EC232D"/>
    <w:rsid w:val="00EC2404"/>
    <w:rsid w:val="00EC3F6A"/>
    <w:rsid w:val="00ED4ADC"/>
    <w:rsid w:val="00EE0C04"/>
    <w:rsid w:val="00EE5FA5"/>
    <w:rsid w:val="00EF4EA9"/>
    <w:rsid w:val="00EF74DE"/>
    <w:rsid w:val="00F03462"/>
    <w:rsid w:val="00F03568"/>
    <w:rsid w:val="00F03941"/>
    <w:rsid w:val="00F03FF4"/>
    <w:rsid w:val="00F05A25"/>
    <w:rsid w:val="00F10CE1"/>
    <w:rsid w:val="00F138B9"/>
    <w:rsid w:val="00F20F1E"/>
    <w:rsid w:val="00F32E70"/>
    <w:rsid w:val="00F368DB"/>
    <w:rsid w:val="00F417B3"/>
    <w:rsid w:val="00F50748"/>
    <w:rsid w:val="00F5411A"/>
    <w:rsid w:val="00F5455E"/>
    <w:rsid w:val="00F60BA1"/>
    <w:rsid w:val="00F61A67"/>
    <w:rsid w:val="00F62B5A"/>
    <w:rsid w:val="00F64D15"/>
    <w:rsid w:val="00F67159"/>
    <w:rsid w:val="00F725BC"/>
    <w:rsid w:val="00F92B6E"/>
    <w:rsid w:val="00FA1ED5"/>
    <w:rsid w:val="00FA248D"/>
    <w:rsid w:val="00FA7A45"/>
    <w:rsid w:val="00FA7EA6"/>
    <w:rsid w:val="00FB69A5"/>
    <w:rsid w:val="00FB73CE"/>
    <w:rsid w:val="00FC0EC9"/>
    <w:rsid w:val="00FC2EE1"/>
    <w:rsid w:val="00FC4F80"/>
    <w:rsid w:val="00FC55A3"/>
    <w:rsid w:val="00FD0D6A"/>
    <w:rsid w:val="00FD61A3"/>
    <w:rsid w:val="00FE43C4"/>
    <w:rsid w:val="00FE69F2"/>
    <w:rsid w:val="00FE74D4"/>
    <w:rsid w:val="00FF4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503"/>
    <w:pPr>
      <w:widowControl w:val="0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12A4"/>
    <w:pPr>
      <w:keepNext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12A4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02F6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12A4"/>
    <w:rPr>
      <w:rFonts w:ascii="Cambria" w:eastAsia="新細明體" w:hAnsi="Cambria"/>
      <w:b/>
      <w:kern w:val="52"/>
      <w:sz w:val="5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512A4"/>
    <w:rPr>
      <w:rFonts w:ascii="Cambria" w:eastAsia="新細明體" w:hAnsi="Cambria"/>
      <w:b/>
      <w:kern w:val="2"/>
      <w:sz w:val="4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02F6"/>
    <w:rPr>
      <w:rFonts w:ascii="Cambria" w:eastAsia="新細明體" w:hAnsi="Cambria"/>
      <w:b/>
      <w:kern w:val="2"/>
      <w:sz w:val="36"/>
    </w:rPr>
  </w:style>
  <w:style w:type="paragraph" w:styleId="Title">
    <w:name w:val="Title"/>
    <w:basedOn w:val="Normal"/>
    <w:link w:val="TitleChar"/>
    <w:uiPriority w:val="99"/>
    <w:qFormat/>
    <w:rsid w:val="00E512A4"/>
    <w:pPr>
      <w:spacing w:before="240" w:after="60"/>
      <w:jc w:val="center"/>
      <w:outlineLvl w:val="0"/>
    </w:pPr>
    <w:rPr>
      <w:rFonts w:ascii="Cambria" w:hAnsi="Cambria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512A4"/>
    <w:rPr>
      <w:rFonts w:ascii="Cambria" w:hAnsi="Cambria"/>
      <w:b/>
      <w:kern w:val="2"/>
      <w:sz w:val="32"/>
    </w:rPr>
  </w:style>
  <w:style w:type="paragraph" w:styleId="ListParagraph">
    <w:name w:val="List Paragraph"/>
    <w:basedOn w:val="Normal"/>
    <w:uiPriority w:val="99"/>
    <w:qFormat/>
    <w:rsid w:val="00C00503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356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56BFE"/>
    <w:rPr>
      <w:kern w:val="2"/>
    </w:rPr>
  </w:style>
  <w:style w:type="paragraph" w:styleId="Footer">
    <w:name w:val="footer"/>
    <w:basedOn w:val="Normal"/>
    <w:link w:val="FooterChar"/>
    <w:uiPriority w:val="99"/>
    <w:rsid w:val="00356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56BFE"/>
    <w:rPr>
      <w:kern w:val="2"/>
    </w:rPr>
  </w:style>
  <w:style w:type="character" w:styleId="Hyperlink">
    <w:name w:val="Hyperlink"/>
    <w:basedOn w:val="DefaultParagraphFont"/>
    <w:uiPriority w:val="99"/>
    <w:rsid w:val="00356BF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56BF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07A02"/>
    <w:rPr>
      <w:rFonts w:ascii="Cambria" w:hAnsi="Cambria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7A02"/>
    <w:rPr>
      <w:rFonts w:ascii="Cambria" w:eastAsia="新細明體" w:hAnsi="Cambria"/>
      <w:kern w:val="2"/>
      <w:sz w:val="18"/>
    </w:rPr>
  </w:style>
  <w:style w:type="paragraph" w:customStyle="1" w:styleId="DefaultTimesNewRoman">
    <w:name w:val="Default + Times New Roman"/>
    <w:aliases w:val="自動,上移  5 pt"/>
    <w:basedOn w:val="Normal"/>
    <w:uiPriority w:val="99"/>
    <w:rsid w:val="00CE2953"/>
    <w:pPr>
      <w:autoSpaceDE w:val="0"/>
      <w:autoSpaceDN w:val="0"/>
      <w:adjustRightInd w:val="0"/>
      <w:jc w:val="center"/>
    </w:pPr>
    <w:rPr>
      <w:rFonts w:eastAsia="標楷體"/>
      <w:kern w:val="0"/>
    </w:rPr>
  </w:style>
  <w:style w:type="paragraph" w:customStyle="1" w:styleId="Default">
    <w:name w:val="Default"/>
    <w:uiPriority w:val="99"/>
    <w:rsid w:val="00AA7EC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NormalWeb">
    <w:name w:val="Normal (Web)"/>
    <w:basedOn w:val="Normal"/>
    <w:uiPriority w:val="99"/>
    <w:rsid w:val="008002F6"/>
    <w:pPr>
      <w:widowControl/>
      <w:spacing w:before="150" w:after="150"/>
    </w:pPr>
    <w:rPr>
      <w:rFonts w:ascii="新細明體" w:hAnsi="新細明體" w:cs="新細明體"/>
      <w:kern w:val="0"/>
    </w:rPr>
  </w:style>
  <w:style w:type="character" w:customStyle="1" w:styleId="st1">
    <w:name w:val="st1"/>
    <w:uiPriority w:val="99"/>
    <w:rsid w:val="00963764"/>
  </w:style>
  <w:style w:type="paragraph" w:styleId="PlainText">
    <w:name w:val="Plain Text"/>
    <w:basedOn w:val="Normal"/>
    <w:link w:val="PlainTextChar"/>
    <w:uiPriority w:val="99"/>
    <w:semiHidden/>
    <w:rsid w:val="00EA1FD5"/>
    <w:rPr>
      <w:rFonts w:ascii="Calibri" w:hAnsi="Courier New"/>
      <w:kern w:val="0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A1FD5"/>
    <w:rPr>
      <w:rFonts w:ascii="Calibri" w:hAnsi="Courier New"/>
    </w:rPr>
  </w:style>
  <w:style w:type="character" w:styleId="Emphasis">
    <w:name w:val="Emphasis"/>
    <w:basedOn w:val="DefaultParagraphFont"/>
    <w:uiPriority w:val="99"/>
    <w:qFormat/>
    <w:locked/>
    <w:rsid w:val="00555288"/>
    <w:rPr>
      <w:rFonts w:cs="Times New Roman"/>
      <w:color w:val="DD4B39"/>
    </w:rPr>
  </w:style>
  <w:style w:type="paragraph" w:customStyle="1" w:styleId="nospacing">
    <w:name w:val="nospacing"/>
    <w:basedOn w:val="Normal"/>
    <w:uiPriority w:val="99"/>
    <w:rsid w:val="00C657E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13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13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13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13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13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13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1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13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13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13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3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13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13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13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813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813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813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813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1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373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1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13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1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13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13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1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1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98</Words>
  <Characters>563</Characters>
  <Application>Microsoft Office Outlook</Application>
  <DocSecurity>0</DocSecurity>
  <Lines>0</Lines>
  <Paragraphs>0</Paragraphs>
  <ScaleCrop>false</ScaleCrop>
  <Company>NTUT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超臨界流體技術於生技醫藥</dc:title>
  <dc:subject/>
  <dc:creator>Chie-Shaan Su</dc:creator>
  <cp:keywords/>
  <dc:description/>
  <cp:lastModifiedBy>超臨界</cp:lastModifiedBy>
  <cp:revision>2</cp:revision>
  <cp:lastPrinted>2019-04-06T06:15:00Z</cp:lastPrinted>
  <dcterms:created xsi:type="dcterms:W3CDTF">2019-04-19T02:40:00Z</dcterms:created>
  <dcterms:modified xsi:type="dcterms:W3CDTF">2019-04-19T02:40:00Z</dcterms:modified>
</cp:coreProperties>
</file>